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0F" w:rsidRDefault="00D57B8D"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38085" cy="2977243"/>
            <wp:effectExtent l="0" t="0" r="571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49" cy="298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90F" w:rsidRPr="00D57B8D" w:rsidRDefault="0092390F" w:rsidP="0092390F">
      <w:pPr>
        <w:jc w:val="center"/>
        <w:rPr>
          <w:b/>
          <w:color w:val="FF0000"/>
          <w:sz w:val="52"/>
        </w:rPr>
      </w:pPr>
      <w:r w:rsidRPr="00D57B8D">
        <w:rPr>
          <w:b/>
          <w:color w:val="FF0000"/>
          <w:sz w:val="52"/>
        </w:rPr>
        <w:t>Invitasjon til avslutningsfest for 10. trinn ved Klepp Ungdomsskole</w:t>
      </w:r>
    </w:p>
    <w:p w:rsidR="0092390F" w:rsidRPr="00D57B8D" w:rsidRDefault="0092390F" w:rsidP="0092390F">
      <w:pPr>
        <w:pStyle w:val="Ingenmellomrom"/>
        <w:jc w:val="center"/>
        <w:rPr>
          <w:color w:val="FF0000"/>
        </w:rPr>
      </w:pPr>
    </w:p>
    <w:p w:rsidR="0092390F" w:rsidRPr="00D57B8D" w:rsidRDefault="0092390F" w:rsidP="00285EAC">
      <w:pPr>
        <w:pStyle w:val="Ingenmellomrom"/>
        <w:jc w:val="center"/>
        <w:rPr>
          <w:b/>
          <w:color w:val="FF0000"/>
          <w:sz w:val="32"/>
        </w:rPr>
      </w:pPr>
      <w:r w:rsidRPr="00D57B8D">
        <w:rPr>
          <w:b/>
          <w:color w:val="FF0000"/>
          <w:sz w:val="32"/>
        </w:rPr>
        <w:t>Avgangselever og foreldre ønskes velkommen til avslutningsfest for 10. trinnet!</w:t>
      </w:r>
    </w:p>
    <w:p w:rsidR="0092390F" w:rsidRDefault="0092390F" w:rsidP="0092390F">
      <w:pPr>
        <w:pStyle w:val="Ingenmellomrom"/>
      </w:pPr>
    </w:p>
    <w:p w:rsidR="00285EAC" w:rsidRDefault="00285EAC" w:rsidP="0092390F">
      <w:pPr>
        <w:pStyle w:val="Ingenmellomrom"/>
      </w:pPr>
    </w:p>
    <w:p w:rsidR="00D57B8D" w:rsidRDefault="00D57B8D" w:rsidP="0092390F">
      <w:pPr>
        <w:pStyle w:val="Ingenmellomrom"/>
      </w:pPr>
    </w:p>
    <w:p w:rsidR="00D57B8D" w:rsidRDefault="00D57B8D" w:rsidP="0092390F">
      <w:pPr>
        <w:pStyle w:val="Ingenmellomrom"/>
      </w:pPr>
    </w:p>
    <w:p w:rsidR="0092390F" w:rsidRPr="00962E5A" w:rsidRDefault="0092390F" w:rsidP="0092390F">
      <w:pPr>
        <w:pStyle w:val="Ingenmellomrom"/>
        <w:rPr>
          <w:b/>
          <w:sz w:val="28"/>
        </w:rPr>
      </w:pPr>
      <w:r w:rsidRPr="00962E5A">
        <w:rPr>
          <w:b/>
          <w:sz w:val="28"/>
        </w:rPr>
        <w:t>Tid: Torsdag 21. juni klokka 18.00</w:t>
      </w:r>
    </w:p>
    <w:p w:rsidR="00285EAC" w:rsidRDefault="00285EAC" w:rsidP="0092390F">
      <w:pPr>
        <w:pStyle w:val="Ingenmellomrom"/>
      </w:pPr>
    </w:p>
    <w:p w:rsidR="0092390F" w:rsidRPr="00285EAC" w:rsidRDefault="0092390F" w:rsidP="0092390F">
      <w:pPr>
        <w:pStyle w:val="Ingenmellomrom"/>
        <w:rPr>
          <w:b/>
          <w:sz w:val="28"/>
        </w:rPr>
      </w:pPr>
      <w:r w:rsidRPr="00285EAC">
        <w:rPr>
          <w:b/>
          <w:sz w:val="28"/>
        </w:rPr>
        <w:t>Program:</w:t>
      </w:r>
    </w:p>
    <w:p w:rsidR="00285EAC" w:rsidRDefault="00285EAC" w:rsidP="00285EAC">
      <w:pPr>
        <w:pStyle w:val="Ingenmellomrom"/>
      </w:pPr>
      <w:r>
        <w:t>Turnhallen v/ Klepp Idrettshall</w:t>
      </w:r>
    </w:p>
    <w:p w:rsidR="00285EAC" w:rsidRDefault="00962E5A" w:rsidP="00285EAC">
      <w:pPr>
        <w:pStyle w:val="Ingenmellomrom"/>
        <w:numPr>
          <w:ilvl w:val="0"/>
          <w:numId w:val="3"/>
        </w:numPr>
      </w:pPr>
      <w:r>
        <w:rPr>
          <w:rFonts w:ascii="Arial" w:hAnsi="Arial" w:cs="Arial"/>
          <w:noProof/>
          <w:color w:val="0000FF"/>
          <w:sz w:val="27"/>
          <w:szCs w:val="27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3175</wp:posOffset>
            </wp:positionV>
            <wp:extent cx="3053715" cy="1262380"/>
            <wp:effectExtent l="0" t="0" r="0" b="0"/>
            <wp:wrapNone/>
            <wp:docPr id="2" name="Bilde 2" descr="Bilderesultat for diplom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diplom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EAC">
        <w:t>Underholdning</w:t>
      </w:r>
      <w:r w:rsidR="009D2467" w:rsidRPr="009D2467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285EAC" w:rsidRDefault="00285EAC" w:rsidP="00285EAC">
      <w:pPr>
        <w:pStyle w:val="Ingenmellomrom"/>
        <w:numPr>
          <w:ilvl w:val="0"/>
          <w:numId w:val="3"/>
        </w:numPr>
      </w:pPr>
      <w:r>
        <w:t>Mat</w:t>
      </w:r>
    </w:p>
    <w:p w:rsidR="0092390F" w:rsidRDefault="00285EAC" w:rsidP="00285EAC">
      <w:pPr>
        <w:pStyle w:val="Ingenmellomrom"/>
        <w:numPr>
          <w:ilvl w:val="0"/>
          <w:numId w:val="3"/>
        </w:numPr>
      </w:pPr>
      <w:r>
        <w:t>Taler til lærerne</w:t>
      </w:r>
    </w:p>
    <w:p w:rsidR="00285EAC" w:rsidRDefault="00285EAC" w:rsidP="00962E5A">
      <w:pPr>
        <w:pStyle w:val="Ingenmellomrom"/>
        <w:jc w:val="center"/>
      </w:pPr>
    </w:p>
    <w:p w:rsidR="00285EAC" w:rsidRDefault="00285EAC" w:rsidP="0092390F">
      <w:pPr>
        <w:pStyle w:val="Ingenmellomrom"/>
      </w:pPr>
      <w:r>
        <w:t>Krossen (Klepp Ungdomsskole)</w:t>
      </w:r>
    </w:p>
    <w:p w:rsidR="00FD5940" w:rsidRDefault="00FD5940" w:rsidP="00285EAC">
      <w:pPr>
        <w:pStyle w:val="Ingenmellomrom"/>
        <w:numPr>
          <w:ilvl w:val="0"/>
          <w:numId w:val="5"/>
        </w:numPr>
      </w:pPr>
      <w:r>
        <w:t>Tale fra varaordfører Torbjørn Hovland</w:t>
      </w:r>
    </w:p>
    <w:p w:rsidR="00285EAC" w:rsidRDefault="00285EAC" w:rsidP="00285EAC">
      <w:pPr>
        <w:pStyle w:val="Ingenmellomrom"/>
        <w:numPr>
          <w:ilvl w:val="0"/>
          <w:numId w:val="5"/>
        </w:numPr>
      </w:pPr>
      <w:r>
        <w:t>Underholdning</w:t>
      </w:r>
    </w:p>
    <w:p w:rsidR="00285EAC" w:rsidRDefault="00285EAC" w:rsidP="00285EAC">
      <w:pPr>
        <w:pStyle w:val="Ingenmellomrom"/>
        <w:numPr>
          <w:ilvl w:val="0"/>
          <w:numId w:val="5"/>
        </w:numPr>
      </w:pPr>
      <w:r>
        <w:t>Tale fra rektor</w:t>
      </w:r>
    </w:p>
    <w:p w:rsidR="0092390F" w:rsidRDefault="00285EAC" w:rsidP="00285EAC">
      <w:pPr>
        <w:pStyle w:val="Ingenmellomrom"/>
        <w:numPr>
          <w:ilvl w:val="0"/>
          <w:numId w:val="5"/>
        </w:numPr>
      </w:pPr>
      <w:r>
        <w:t>Utdeling av vitnemål</w:t>
      </w:r>
    </w:p>
    <w:p w:rsidR="00285EAC" w:rsidRDefault="00285EAC" w:rsidP="0092390F">
      <w:pPr>
        <w:pStyle w:val="Ingenmellomrom"/>
      </w:pPr>
    </w:p>
    <w:p w:rsidR="00D57B8D" w:rsidRPr="00D57B8D" w:rsidRDefault="00D57B8D" w:rsidP="0092390F">
      <w:pPr>
        <w:pStyle w:val="Ingenmellomrom"/>
        <w:rPr>
          <w:b/>
        </w:rPr>
      </w:pPr>
      <w:r w:rsidRPr="00D57B8D">
        <w:rPr>
          <w:b/>
        </w:rPr>
        <w:t xml:space="preserve">Påmelding </w:t>
      </w:r>
    </w:p>
    <w:p w:rsidR="005B5344" w:rsidRDefault="00D57B8D" w:rsidP="00445F42">
      <w:pPr>
        <w:pStyle w:val="Ingenmellomrom"/>
      </w:pPr>
      <w:r w:rsidRPr="00285EAC">
        <w:t>Festen er gratis</w:t>
      </w:r>
      <w:r w:rsidR="00445F42">
        <w:t>, men for å vite hvor mange som kommer ber vi om påmelding. Elevene informerer lærerne om antallet</w:t>
      </w:r>
      <w:bookmarkStart w:id="0" w:name="_GoBack"/>
      <w:bookmarkEnd w:id="0"/>
      <w:r w:rsidR="00445F42">
        <w:t xml:space="preserve"> senest innen 04.juni.</w:t>
      </w:r>
    </w:p>
    <w:p w:rsidR="005B5344" w:rsidRDefault="005B5344" w:rsidP="0092390F">
      <w:pPr>
        <w:pStyle w:val="Ingenmellomrom"/>
      </w:pPr>
    </w:p>
    <w:p w:rsidR="009543BF" w:rsidRDefault="009543BF" w:rsidP="0092390F">
      <w:pPr>
        <w:pStyle w:val="Ingenmellomrom"/>
      </w:pPr>
      <w:r>
        <w:t>Kleskode: Pent</w:t>
      </w:r>
    </w:p>
    <w:p w:rsidR="009543BF" w:rsidRDefault="009543BF" w:rsidP="0092390F">
      <w:pPr>
        <w:pStyle w:val="Ingenmellomrom"/>
      </w:pPr>
    </w:p>
    <w:p w:rsidR="00D57B8D" w:rsidRPr="00D57B8D" w:rsidRDefault="00D57B8D" w:rsidP="0092390F">
      <w:pPr>
        <w:pStyle w:val="Ingenmellomrom"/>
        <w:rPr>
          <w:b/>
        </w:rPr>
      </w:pPr>
      <w:r w:rsidRPr="00D57B8D">
        <w:rPr>
          <w:b/>
        </w:rPr>
        <w:t>Kake og kaffe</w:t>
      </w:r>
    </w:p>
    <w:p w:rsidR="00D57B8D" w:rsidRDefault="00D57B8D" w:rsidP="0092390F">
      <w:pPr>
        <w:pStyle w:val="Ingenmellomrom"/>
      </w:pPr>
      <w:r>
        <w:t>Klassekontaktene tar kontakt ifm hjelp med kaker og kaffe. Håper dere har anledning til å bidra.</w:t>
      </w:r>
    </w:p>
    <w:p w:rsidR="00D57B8D" w:rsidRDefault="00D57B8D" w:rsidP="0092390F">
      <w:pPr>
        <w:pStyle w:val="Ingenmellomrom"/>
      </w:pPr>
    </w:p>
    <w:p w:rsidR="00285EAC" w:rsidRPr="00D57B8D" w:rsidRDefault="00D57B8D" w:rsidP="0092390F">
      <w:pPr>
        <w:pStyle w:val="Ingenmellomrom"/>
        <w:rPr>
          <w:b/>
        </w:rPr>
      </w:pPr>
      <w:r w:rsidRPr="00D57B8D">
        <w:rPr>
          <w:b/>
        </w:rPr>
        <w:t>Kontakt</w:t>
      </w:r>
    </w:p>
    <w:p w:rsidR="00285EAC" w:rsidRPr="00285EAC" w:rsidRDefault="00285EAC" w:rsidP="00285EAC">
      <w:pPr>
        <w:pStyle w:val="Ingenmellomrom"/>
      </w:pPr>
      <w:r w:rsidRPr="00285EAC">
        <w:t xml:space="preserve">For evt spørsmål/ kommentarer </w:t>
      </w:r>
      <w:r w:rsidR="00D57B8D">
        <w:t>så kan dere kontakte klassekontaktene, evt meg</w:t>
      </w:r>
    </w:p>
    <w:p w:rsidR="00285EAC" w:rsidRPr="00FD5940" w:rsidRDefault="00285EAC" w:rsidP="00285EAC">
      <w:pPr>
        <w:pStyle w:val="Ingenmellomrom"/>
        <w:rPr>
          <w:lang w:val="en-US"/>
        </w:rPr>
      </w:pPr>
      <w:r w:rsidRPr="00FD5940">
        <w:rPr>
          <w:lang w:val="en-US"/>
        </w:rPr>
        <w:t>Yrjan Reime</w:t>
      </w:r>
    </w:p>
    <w:p w:rsidR="00285EAC" w:rsidRPr="00FD5940" w:rsidRDefault="00445F42" w:rsidP="00285EAC">
      <w:pPr>
        <w:pStyle w:val="Ingenmellomrom"/>
        <w:rPr>
          <w:lang w:val="en-US"/>
        </w:rPr>
      </w:pPr>
      <w:hyperlink r:id="rId8" w:history="1">
        <w:r w:rsidR="00285EAC" w:rsidRPr="00FD5940">
          <w:rPr>
            <w:rStyle w:val="Hyperkobling"/>
            <w:lang w:val="en-US"/>
          </w:rPr>
          <w:t>Yrjan.reime@kleppnett.no</w:t>
        </w:r>
      </w:hyperlink>
    </w:p>
    <w:p w:rsidR="00285EAC" w:rsidRDefault="00285EAC" w:rsidP="00285EAC">
      <w:pPr>
        <w:pStyle w:val="Ingenmellomrom"/>
      </w:pPr>
      <w:r>
        <w:t>400</w:t>
      </w:r>
      <w:r w:rsidR="00FD5940">
        <w:t xml:space="preserve"> </w:t>
      </w:r>
      <w:r>
        <w:t>05</w:t>
      </w:r>
      <w:r w:rsidR="00FD5940">
        <w:t xml:space="preserve"> </w:t>
      </w:r>
      <w:r>
        <w:t>536</w:t>
      </w:r>
    </w:p>
    <w:p w:rsidR="00285EAC" w:rsidRDefault="00285EAC" w:rsidP="0092390F">
      <w:pPr>
        <w:pStyle w:val="Ingenmellomrom"/>
      </w:pPr>
    </w:p>
    <w:p w:rsidR="00D57B8D" w:rsidRDefault="00D57B8D" w:rsidP="0092390F">
      <w:pPr>
        <w:pStyle w:val="Ingenmellomrom"/>
      </w:pPr>
      <w:r>
        <w:t>Vi gleder oss til å feire denne dagen sammen med elevene og dere!</w:t>
      </w:r>
    </w:p>
    <w:p w:rsidR="00B006FB" w:rsidRDefault="00B006FB" w:rsidP="0092390F">
      <w:pPr>
        <w:pStyle w:val="Ingenmellomrom"/>
      </w:pPr>
    </w:p>
    <w:p w:rsidR="000419D8" w:rsidRDefault="000419D8" w:rsidP="0092390F">
      <w:pPr>
        <w:pStyle w:val="Ingenmellomrom"/>
      </w:pPr>
    </w:p>
    <w:p w:rsidR="00B006FB" w:rsidRDefault="0092390F" w:rsidP="0092390F">
      <w:pPr>
        <w:pStyle w:val="Ingenmellomrom"/>
      </w:pPr>
      <w:r>
        <w:t>Med vennlig hilsen</w:t>
      </w:r>
    </w:p>
    <w:p w:rsidR="000419D8" w:rsidRDefault="0092390F" w:rsidP="0092390F">
      <w:pPr>
        <w:pStyle w:val="Ingenmellomrom"/>
      </w:pPr>
      <w:r>
        <w:t>Komit</w:t>
      </w:r>
      <w:r w:rsidR="00B006FB">
        <w:t>éen</w:t>
      </w:r>
      <w:r>
        <w:t xml:space="preserve"> for avslutningsfest</w:t>
      </w:r>
      <w:r w:rsidR="00D57B8D">
        <w:t xml:space="preserve">en </w:t>
      </w:r>
      <w:r>
        <w:t>10. trinn</w:t>
      </w:r>
      <w:r w:rsidR="00D57B8D">
        <w:t xml:space="preserve"> 201</w:t>
      </w:r>
      <w:r w:rsidR="00DA5EC3">
        <w:t>8</w:t>
      </w:r>
    </w:p>
    <w:sectPr w:rsidR="00041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837CC"/>
    <w:multiLevelType w:val="hybridMultilevel"/>
    <w:tmpl w:val="8D8CCE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F6C97"/>
    <w:multiLevelType w:val="hybridMultilevel"/>
    <w:tmpl w:val="56881C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B7490"/>
    <w:multiLevelType w:val="hybridMultilevel"/>
    <w:tmpl w:val="FC3AD0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93895"/>
    <w:multiLevelType w:val="hybridMultilevel"/>
    <w:tmpl w:val="A20E79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85914"/>
    <w:multiLevelType w:val="hybridMultilevel"/>
    <w:tmpl w:val="156E91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C55F8"/>
    <w:multiLevelType w:val="hybridMultilevel"/>
    <w:tmpl w:val="84A2B9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0F"/>
    <w:rsid w:val="000419D8"/>
    <w:rsid w:val="00285EAC"/>
    <w:rsid w:val="002D1709"/>
    <w:rsid w:val="00445F42"/>
    <w:rsid w:val="005B5344"/>
    <w:rsid w:val="008F27FC"/>
    <w:rsid w:val="0092390F"/>
    <w:rsid w:val="009543BF"/>
    <w:rsid w:val="00962E5A"/>
    <w:rsid w:val="009D2467"/>
    <w:rsid w:val="00B006FB"/>
    <w:rsid w:val="00C25587"/>
    <w:rsid w:val="00CC3FB1"/>
    <w:rsid w:val="00D57B8D"/>
    <w:rsid w:val="00DA5EC3"/>
    <w:rsid w:val="00FD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4223B-A37C-4CD2-9063-527AA96EC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92390F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92390F"/>
    <w:rPr>
      <w:color w:val="808080"/>
      <w:shd w:val="clear" w:color="auto" w:fill="E6E6E6"/>
    </w:rPr>
  </w:style>
  <w:style w:type="paragraph" w:styleId="Ingenmellomrom">
    <w:name w:val="No Spacing"/>
    <w:uiPriority w:val="1"/>
    <w:qFormat/>
    <w:rsid w:val="009239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rjan.reime@kleppnett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no/url?sa=i&amp;rct=j&amp;q=&amp;esrc=s&amp;source=images&amp;cd=&amp;cad=rja&amp;uact=8&amp;ved=2ahUKEwjrq4bxjfbaAhUC2CwKHZfqAecQjRx6BAgBEAU&amp;url=https://newrepublic.com/article/114692/college-diploma-time-upgrade&amp;psig=AOvVaw29kuHrjQ4s26N4NFXRIKoa&amp;ust=1525868659340849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54F6BB8A.dotm</Template>
  <TotalTime>9</TotalTime>
  <Pages>1</Pages>
  <Words>156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Yrjan Reime</dc:creator>
  <cp:keywords/>
  <dc:description/>
  <cp:lastModifiedBy>Erik Gjesdal</cp:lastModifiedBy>
  <cp:revision>3</cp:revision>
  <dcterms:created xsi:type="dcterms:W3CDTF">2018-05-19T13:34:00Z</dcterms:created>
  <dcterms:modified xsi:type="dcterms:W3CDTF">2018-05-22T11:29:00Z</dcterms:modified>
</cp:coreProperties>
</file>